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C2" w:rsidRPr="00117D89" w:rsidRDefault="00687FC2" w:rsidP="00117D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87FC2" w:rsidRPr="00117D89" w:rsidRDefault="00687FC2" w:rsidP="00117D8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7D89">
        <w:rPr>
          <w:rFonts w:ascii="Times New Roman" w:hAnsi="Times New Roman" w:cs="Times New Roman"/>
          <w:b/>
          <w:bCs/>
          <w:sz w:val="28"/>
          <w:szCs w:val="28"/>
        </w:rPr>
        <w:t>Моя малая родина. История и современность. Достопримечательности города Шахты. Мои впечатления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из нас есть малая Родина. Что это такое?  Думаю, это уголок, где мы родились, то место, где мы живем, где находится наш дом, где живут близкие и дорогие нам люди. Иногда вспоминаются строчки стихотворения, выученного еще в детском саду: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Малая родина – островок земли,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окном смородина, вишни расцвели,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Яблоня кудрявая, а под ней скамья –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Ласковая, милая Родина моя!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малая Родина – наш город Шахты. Я его, несомненно, очень люблю и горжусь им.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Путешествуя по улицам города, захожу в городской краеведческий музей. Перед моими глазами открываются пять залов, разделенных по тематике и периодам. Они рассказывают об истории нашего родного города – о казачьей и мещанской жизни, о предметах быта, документальных свидетельствах, и произведениях искусства. Также два зала посвящены событиям Великой Отечественной войны – здесь хранятся оружие, личные вещи солдат, фотографии. 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понравился замечательный рассказ экскурсоводов об истории города Шахты. 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Поблагодарив их за теплый приём, я вышел на улицу и зашел в Александровский парк. Шурша опавшими осенними листьями, я подумал о знаменитых в истории города людях, благодаря которым наш город занесён в Книгу рекордов Гинесса. А ведь, действительно, Шахты с давних пор известен в России как столица донского спорта. Богатая спортивная история отражена на аллее Олимпийских чемпионов, которая находится на проспекте В. Алексеева.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Смотрю на фотографии этих людей, чьи имена вписаны в историю мирового спорта, и сердце бьется сильнее от гордости за них. Василий Алексеев, Вахонин Алексей, Давид Ригерт, Виктор Трегубов, Мария Логвиненко – все они слава и успех города.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Возвращаясь в центр, я вижу величественную скульптуру – памятник Солдату-освободителю. Мощная, огромная, монументальная конструкция является олицетворением победы в Великой Отечественной войне. У подножия памятника всегда лежат живые цветы. Мы помним героев войны!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же можно пройти и не заметить культурную жемчужину в Шахтах?!  Вы спросите: «Что это?» Конечно, наш замечательный театр драмы и комедии  «Пласт». Сегодня множество разнообразных спектаклей идет на камерной сцене. Это «Любоффь», «Гость», «Свободная пара», «Скамейка». Горожане с удовольствием посещают наш уютный и комфортный уголок. Часто приезжают сюда и знаменитости. Здесь можно посмотреть не только спектакли, но и послушать оперу или классическую музыку. Я люблю наш театр и советую всем хоть раз побывать там!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Пройдем по улице Советской.  Вдалеке слышится звон колоколов, и моё внимание привлекает Покровский кафедральный собор. Захожу и вижу великолепные убранства, множество фресок и икон, а рядом располагается хороший сквер со статуями. На территории собора разбит чудесный цветник с великолепными розами и библейскими цветами. Очень красиво! В душе становится светло.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Захожу в переулок Красный Шахтер. Там расположен торговый центр «Максимум».  Вы спросите: «Это тоже достопримечательность города?». Думаю, непременно. Ведь здесь расположен замечательный кинотеатр «Монитор» с маленькими и уютными залами, большим количеством магазинов и кафе. Конечно, по меркам крупных городов этот торгово-развлекательный центр совсем небольшой, но здесь очень интересно проводить время с семьей, друзьями или одноклассниками. 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ещё долго бродил по улицам нашего города и даже не заметил, как наступил вечер. Пора было возвращаться домой. Посетил мемориал Вечного огня в Александровском парке, обратил своё внимание на Памятник Александру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сходил во Дворец спорта, а также увидел часовню Воскресения Христова. 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достопримечательностей в нашем маленьком городке. Но главная из них – это, разумеется, наши замечательные и добрые люди: отзывчивые врачи, внимательные и понимающие учителя, трудолюбивые рабочие и строители. Пускай наш город процветает, а люди приумножают славу наших отцов и дедов!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город – отражение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Внимания к себе.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город самый</w:t>
      </w:r>
      <w:r>
        <w:rPr>
          <w:rFonts w:ascii="Times New Roman" w:hAnsi="Times New Roman" w:cs="Times New Roman"/>
          <w:sz w:val="28"/>
          <w:szCs w:val="28"/>
        </w:rPr>
        <w:tab/>
        <w:t xml:space="preserve"> лучший</w:t>
      </w:r>
    </w:p>
    <w:p w:rsidR="00687FC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на Земле !</w:t>
      </w:r>
    </w:p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</w:p>
    <w:p w:rsidR="00687FC2" w:rsidRPr="004649FA" w:rsidRDefault="00687FC2" w:rsidP="004649FA">
      <w:pPr>
        <w:rPr>
          <w:rStyle w:val="IntenseEmphasis"/>
          <w:b w:val="0"/>
          <w:bCs w:val="0"/>
          <w:i w:val="0"/>
          <w:iCs w:val="0"/>
          <w:color w:val="auto"/>
        </w:rPr>
      </w:pPr>
      <w:r w:rsidRPr="004649FA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IMG_20171029_150524.jpg" style="width:278.25pt;height:374.25pt;visibility:visible">
            <v:imagedata r:id="rId4" o:title=""/>
          </v:shape>
        </w:pict>
      </w:r>
    </w:p>
    <w:p w:rsidR="00687FC2" w:rsidRPr="007C37D3" w:rsidRDefault="00687FC2" w:rsidP="004649FA">
      <w:pPr>
        <w:pStyle w:val="Subtitle"/>
        <w:rPr>
          <w:rStyle w:val="IntenseEmphasis"/>
          <w:color w:val="E36C0A"/>
          <w:sz w:val="44"/>
          <w:szCs w:val="44"/>
        </w:rPr>
      </w:pPr>
      <w:r w:rsidRPr="007C37D3">
        <w:rPr>
          <w:rStyle w:val="IntenseEmphasis"/>
          <w:color w:val="E36C0A"/>
          <w:sz w:val="44"/>
          <w:szCs w:val="44"/>
        </w:rPr>
        <w:t>Памятник Александру II осенью.</w:t>
      </w:r>
    </w:p>
    <w:p w:rsidR="00687FC2" w:rsidRDefault="00687FC2" w:rsidP="004649FA">
      <w:r>
        <w:rPr>
          <w:noProof/>
          <w:lang w:eastAsia="ru-RU"/>
        </w:rPr>
        <w:pict>
          <v:shape id="Рисунок 2" o:spid="_x0000_i1026" type="#_x0000_t75" alt="IMG_20171029_151215.jpg" style="width:354.75pt;height:263.25pt;visibility:visible">
            <v:imagedata r:id="rId5" o:title=""/>
          </v:shape>
        </w:pict>
      </w:r>
    </w:p>
    <w:p w:rsidR="00687FC2" w:rsidRDefault="00687FC2" w:rsidP="004649FA">
      <w:pPr>
        <w:pStyle w:val="Subtitle"/>
        <w:rPr>
          <w:rFonts w:cs="Times New Roman"/>
          <w:b/>
          <w:bCs/>
          <w:color w:val="E36C0A"/>
          <w:sz w:val="44"/>
          <w:szCs w:val="44"/>
        </w:rPr>
      </w:pPr>
      <w:r w:rsidRPr="007C37D3">
        <w:rPr>
          <w:b/>
          <w:bCs/>
          <w:color w:val="E36C0A"/>
          <w:sz w:val="44"/>
          <w:szCs w:val="44"/>
        </w:rPr>
        <w:t>Мы равняемся на олимпийцев. Площадь олимпийской славы в городе Шахты.</w:t>
      </w:r>
    </w:p>
    <w:p w:rsidR="00687FC2" w:rsidRPr="004649FA" w:rsidRDefault="00687FC2" w:rsidP="004649FA"/>
    <w:p w:rsidR="00687FC2" w:rsidRDefault="00687FC2" w:rsidP="004649FA">
      <w:r>
        <w:rPr>
          <w:noProof/>
          <w:lang w:eastAsia="ru-RU"/>
        </w:rPr>
        <w:pict>
          <v:shape id="Рисунок 4" o:spid="_x0000_i1027" type="#_x0000_t75" alt="IMG_20171029_153852.jpg" style="width:335.25pt;height:254.25pt;visibility:visible">
            <v:imagedata r:id="rId6" o:title=""/>
          </v:shape>
        </w:pict>
      </w:r>
    </w:p>
    <w:p w:rsidR="00687FC2" w:rsidRPr="007C37D3" w:rsidRDefault="00687FC2" w:rsidP="004649FA">
      <w:pPr>
        <w:pStyle w:val="Subtitle"/>
        <w:rPr>
          <w:rFonts w:cs="Times New Roman"/>
          <w:b/>
          <w:bCs/>
          <w:color w:val="E36C0A"/>
          <w:sz w:val="44"/>
          <w:szCs w:val="44"/>
        </w:rPr>
      </w:pPr>
      <w:r>
        <w:rPr>
          <w:b/>
          <w:bCs/>
          <w:color w:val="E36C0A"/>
          <w:sz w:val="44"/>
          <w:szCs w:val="44"/>
        </w:rPr>
        <w:t>Преклоним колени возле Вечного огня</w:t>
      </w:r>
      <w:r w:rsidRPr="007C37D3">
        <w:rPr>
          <w:b/>
          <w:bCs/>
          <w:color w:val="E36C0A"/>
          <w:sz w:val="44"/>
          <w:szCs w:val="44"/>
        </w:rPr>
        <w:t>.</w:t>
      </w:r>
      <w:r>
        <w:rPr>
          <w:b/>
          <w:bCs/>
          <w:color w:val="E36C0A"/>
          <w:sz w:val="44"/>
          <w:szCs w:val="44"/>
        </w:rPr>
        <w:t xml:space="preserve"> Вечная память нашим героям…</w:t>
      </w:r>
    </w:p>
    <w:p w:rsidR="00687FC2" w:rsidRDefault="00687FC2" w:rsidP="004649FA"/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i1028" type="#_x0000_t75" alt="IMG_20171029_160352.jpg" style="width:267pt;height:356.25pt;visibility:visible">
            <v:imagedata r:id="rId7" o:title=""/>
          </v:shape>
        </w:pict>
      </w:r>
    </w:p>
    <w:p w:rsidR="00687FC2" w:rsidRDefault="00687FC2" w:rsidP="004649FA">
      <w:pPr>
        <w:rPr>
          <w:noProof/>
          <w:lang w:eastAsia="ru-RU"/>
        </w:rPr>
      </w:pPr>
    </w:p>
    <w:p w:rsidR="00687FC2" w:rsidRDefault="00687FC2" w:rsidP="004649FA"/>
    <w:p w:rsidR="00687FC2" w:rsidRDefault="00687FC2" w:rsidP="004649FA">
      <w:pPr>
        <w:pStyle w:val="Subtitle"/>
        <w:rPr>
          <w:rFonts w:cs="Times New Roman"/>
          <w:b/>
          <w:bCs/>
          <w:color w:val="E36C0A"/>
          <w:sz w:val="44"/>
          <w:szCs w:val="44"/>
        </w:rPr>
      </w:pPr>
      <w:r w:rsidRPr="007C37D3">
        <w:rPr>
          <w:b/>
          <w:bCs/>
          <w:color w:val="E36C0A"/>
          <w:sz w:val="44"/>
          <w:szCs w:val="44"/>
        </w:rPr>
        <w:t xml:space="preserve">Памятник воину-освободителю. </w:t>
      </w:r>
    </w:p>
    <w:p w:rsidR="00687FC2" w:rsidRDefault="00687FC2" w:rsidP="004649FA">
      <w:pPr>
        <w:jc w:val="both"/>
        <w:rPr>
          <w:noProof/>
          <w:lang w:eastAsia="ru-RU"/>
        </w:rPr>
      </w:pPr>
    </w:p>
    <w:p w:rsidR="00687FC2" w:rsidRDefault="00687FC2" w:rsidP="004649FA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i1029" type="#_x0000_t75" alt="IMG_20171029_152323.jpg" style="width:236.25pt;height:315pt;visibility:visible">
            <v:imagedata r:id="rId8" o:title=""/>
          </v:shape>
        </w:pict>
      </w:r>
    </w:p>
    <w:p w:rsidR="00687FC2" w:rsidRDefault="00687FC2" w:rsidP="004649FA"/>
    <w:p w:rsidR="00687FC2" w:rsidRDefault="00687FC2" w:rsidP="004649FA">
      <w:pPr>
        <w:rPr>
          <w:b/>
          <w:bCs/>
          <w:i/>
          <w:iCs/>
          <w:color w:val="E36C0A"/>
          <w:sz w:val="44"/>
          <w:szCs w:val="44"/>
        </w:rPr>
      </w:pPr>
      <w:r w:rsidRPr="00D1201E">
        <w:rPr>
          <w:b/>
          <w:bCs/>
          <w:i/>
          <w:iCs/>
          <w:color w:val="E36C0A"/>
          <w:sz w:val="44"/>
          <w:szCs w:val="44"/>
        </w:rPr>
        <w:t>Памятник</w:t>
      </w:r>
      <w:r>
        <w:rPr>
          <w:b/>
          <w:bCs/>
          <w:i/>
          <w:iCs/>
          <w:color w:val="E36C0A"/>
          <w:sz w:val="44"/>
          <w:szCs w:val="44"/>
        </w:rPr>
        <w:t xml:space="preserve"> </w:t>
      </w:r>
      <w:r w:rsidRPr="00D1201E">
        <w:rPr>
          <w:b/>
          <w:bCs/>
          <w:i/>
          <w:iCs/>
          <w:color w:val="E36C0A"/>
          <w:sz w:val="44"/>
          <w:szCs w:val="44"/>
        </w:rPr>
        <w:t>Василию Алексееву – великому штангисту.</w:t>
      </w:r>
    </w:p>
    <w:p w:rsidR="00687FC2" w:rsidRDefault="00687FC2" w:rsidP="004649FA">
      <w:pPr>
        <w:rPr>
          <w:b/>
          <w:bCs/>
          <w:i/>
          <w:iCs/>
          <w:color w:val="E36C0A"/>
          <w:sz w:val="44"/>
          <w:szCs w:val="44"/>
        </w:rPr>
      </w:pPr>
    </w:p>
    <w:p w:rsidR="00687FC2" w:rsidRDefault="00687FC2" w:rsidP="004649FA">
      <w:pPr>
        <w:rPr>
          <w:b/>
          <w:bCs/>
          <w:color w:val="E36C0A"/>
          <w:sz w:val="44"/>
          <w:szCs w:val="44"/>
        </w:rPr>
      </w:pPr>
      <w:r w:rsidRPr="00F35593">
        <w:rPr>
          <w:b/>
          <w:bCs/>
          <w:noProof/>
          <w:color w:val="E36C0A"/>
          <w:sz w:val="44"/>
          <w:szCs w:val="44"/>
          <w:lang w:eastAsia="ru-RU"/>
        </w:rPr>
        <w:pict>
          <v:shape id="Рисунок 7" o:spid="_x0000_i1030" type="#_x0000_t75" alt="IMG_20171029_150730.jpg" style="width:219pt;height:294.75pt;visibility:visible">
            <v:imagedata r:id="rId9" o:title=""/>
          </v:shape>
        </w:pict>
      </w:r>
    </w:p>
    <w:p w:rsidR="00687FC2" w:rsidRDefault="00687FC2" w:rsidP="004649FA">
      <w:pPr>
        <w:rPr>
          <w:b/>
          <w:bCs/>
          <w:color w:val="E36C0A"/>
          <w:sz w:val="44"/>
          <w:szCs w:val="44"/>
        </w:rPr>
      </w:pPr>
      <w:r>
        <w:rPr>
          <w:b/>
          <w:bCs/>
          <w:color w:val="E36C0A"/>
          <w:sz w:val="44"/>
          <w:szCs w:val="44"/>
        </w:rPr>
        <w:t>Наш замечательный шахтинский краеведческий музей.</w:t>
      </w:r>
    </w:p>
    <w:p w:rsidR="00687FC2" w:rsidRPr="00D1201E" w:rsidRDefault="00687FC2" w:rsidP="004649FA">
      <w:pPr>
        <w:rPr>
          <w:b/>
          <w:bCs/>
          <w:color w:val="E36C0A"/>
          <w:sz w:val="44"/>
          <w:szCs w:val="44"/>
        </w:rPr>
      </w:pPr>
    </w:p>
    <w:p w:rsidR="00687FC2" w:rsidRDefault="00687FC2" w:rsidP="004649FA">
      <w:pPr>
        <w:rPr>
          <w:i/>
          <w:iCs/>
        </w:rPr>
      </w:pPr>
      <w:r w:rsidRPr="00F35593">
        <w:rPr>
          <w:i/>
          <w:iCs/>
          <w:noProof/>
          <w:lang w:eastAsia="ru-RU"/>
        </w:rPr>
        <w:pict>
          <v:shape id="Рисунок 8" o:spid="_x0000_i1031" type="#_x0000_t75" alt="IMG_20171029_161734.jpg" style="width:411pt;height:305.25pt;visibility:visible">
            <v:imagedata r:id="rId10" o:title=""/>
          </v:shape>
        </w:pict>
      </w:r>
    </w:p>
    <w:p w:rsidR="00687FC2" w:rsidRDefault="00687FC2" w:rsidP="004649FA">
      <w:pPr>
        <w:rPr>
          <w:b/>
          <w:bCs/>
          <w:i/>
          <w:iCs/>
          <w:color w:val="E36C0A"/>
          <w:sz w:val="44"/>
          <w:szCs w:val="44"/>
        </w:rPr>
      </w:pPr>
      <w:r>
        <w:rPr>
          <w:b/>
          <w:bCs/>
          <w:i/>
          <w:iCs/>
          <w:color w:val="E36C0A"/>
          <w:sz w:val="44"/>
          <w:szCs w:val="44"/>
        </w:rPr>
        <w:t>Торговый центр «Максимум». Все куда-то спешат…</w:t>
      </w:r>
    </w:p>
    <w:p w:rsidR="00687FC2" w:rsidRPr="004E22F5" w:rsidRDefault="00687FC2" w:rsidP="004649FA">
      <w:pPr>
        <w:rPr>
          <w:i/>
          <w:iCs/>
        </w:rPr>
      </w:pPr>
      <w:r>
        <w:rPr>
          <w:i/>
          <w:iCs/>
        </w:rPr>
        <w:t xml:space="preserve"> </w:t>
      </w:r>
      <w:r w:rsidRPr="00F35593">
        <w:rPr>
          <w:i/>
          <w:iCs/>
          <w:noProof/>
          <w:lang w:eastAsia="ru-RU"/>
        </w:rPr>
        <w:pict>
          <v:shape id="Рисунок 6" o:spid="_x0000_i1032" type="#_x0000_t75" alt="IMG_20171029_155210.jpg" style="width:271.5pt;height:362.25pt;visibility:visible">
            <v:imagedata r:id="rId11" o:title=""/>
          </v:shape>
        </w:pict>
      </w:r>
    </w:p>
    <w:p w:rsidR="00687FC2" w:rsidRDefault="00687FC2" w:rsidP="004649FA">
      <w:pPr>
        <w:rPr>
          <w:i/>
          <w:iCs/>
        </w:rPr>
      </w:pPr>
      <w:r>
        <w:rPr>
          <w:b/>
          <w:bCs/>
          <w:color w:val="E36C0A"/>
          <w:sz w:val="44"/>
          <w:szCs w:val="44"/>
        </w:rPr>
        <w:t>Величественные колонны городского театра «Пласт».</w:t>
      </w:r>
      <w:r w:rsidRPr="007C37D3">
        <w:rPr>
          <w:b/>
          <w:bCs/>
          <w:color w:val="E36C0A"/>
          <w:sz w:val="44"/>
          <w:szCs w:val="44"/>
        </w:rPr>
        <w:t xml:space="preserve"> </w:t>
      </w:r>
    </w:p>
    <w:p w:rsidR="00687FC2" w:rsidRDefault="00687FC2" w:rsidP="004649FA">
      <w:pPr>
        <w:rPr>
          <w:i/>
          <w:iCs/>
        </w:rPr>
      </w:pPr>
      <w:r w:rsidRPr="00F35593">
        <w:rPr>
          <w:i/>
          <w:iCs/>
          <w:noProof/>
          <w:lang w:eastAsia="ru-RU"/>
        </w:rPr>
        <w:pict>
          <v:shape id="Рисунок 9" o:spid="_x0000_i1033" type="#_x0000_t75" alt="IMG_20171029_171755.jpg" style="width:244.5pt;height:325.5pt;visibility:visible">
            <v:imagedata r:id="rId12" o:title=""/>
          </v:shape>
        </w:pict>
      </w:r>
    </w:p>
    <w:p w:rsidR="00687FC2" w:rsidRDefault="00687FC2" w:rsidP="004649FA">
      <w:pPr>
        <w:rPr>
          <w:rStyle w:val="IntenseEmphasis"/>
          <w:color w:val="E36C0A"/>
          <w:sz w:val="44"/>
          <w:szCs w:val="44"/>
        </w:rPr>
      </w:pPr>
      <w:r>
        <w:rPr>
          <w:rStyle w:val="IntenseEmphasis"/>
          <w:color w:val="E36C0A"/>
          <w:sz w:val="44"/>
          <w:szCs w:val="44"/>
        </w:rPr>
        <w:t>Покровский собор осенним вечером.</w:t>
      </w:r>
      <w:r w:rsidRPr="007C37D3">
        <w:rPr>
          <w:rStyle w:val="IntenseEmphasis"/>
          <w:color w:val="E36C0A"/>
          <w:sz w:val="44"/>
          <w:szCs w:val="44"/>
        </w:rPr>
        <w:t xml:space="preserve"> </w:t>
      </w:r>
    </w:p>
    <w:p w:rsidR="00687FC2" w:rsidRDefault="00687FC2" w:rsidP="004649FA">
      <w:pPr>
        <w:rPr>
          <w:rStyle w:val="IntenseEmphasis"/>
          <w:color w:val="E36C0A"/>
          <w:sz w:val="44"/>
          <w:szCs w:val="44"/>
        </w:rPr>
      </w:pPr>
    </w:p>
    <w:p w:rsidR="00687FC2" w:rsidRDefault="00687FC2" w:rsidP="004649FA">
      <w:pPr>
        <w:rPr>
          <w:i/>
          <w:iCs/>
        </w:rPr>
      </w:pPr>
      <w:r w:rsidRPr="00F35593">
        <w:rPr>
          <w:i/>
          <w:iCs/>
          <w:noProof/>
          <w:lang w:eastAsia="ru-RU"/>
        </w:rPr>
        <w:pict>
          <v:shape id="Рисунок 10" o:spid="_x0000_i1034" type="#_x0000_t75" alt="IMG_20171029_153508.jpg" style="width:231pt;height:314.25pt;visibility:visible">
            <v:imagedata r:id="rId13" o:title=""/>
          </v:shape>
        </w:pict>
      </w:r>
    </w:p>
    <w:p w:rsidR="00687FC2" w:rsidRPr="004E22F5" w:rsidRDefault="00687FC2" w:rsidP="004649FA">
      <w:pPr>
        <w:rPr>
          <w:b/>
          <w:bCs/>
          <w:i/>
          <w:iCs/>
          <w:color w:val="E36C0A"/>
          <w:sz w:val="44"/>
          <w:szCs w:val="44"/>
        </w:rPr>
      </w:pPr>
      <w:r>
        <w:rPr>
          <w:rStyle w:val="IntenseEmphasis"/>
          <w:color w:val="E36C0A"/>
          <w:sz w:val="44"/>
          <w:szCs w:val="44"/>
        </w:rPr>
        <w:t>Часовня Воскресения Христова в Александровском парке.</w:t>
      </w:r>
    </w:p>
    <w:p w:rsidR="00687FC2" w:rsidRPr="00C40392" w:rsidRDefault="00687FC2" w:rsidP="00F335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87FC2" w:rsidRPr="00C40392" w:rsidSect="008B0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71C1"/>
    <w:rsid w:val="00070917"/>
    <w:rsid w:val="000C5BEC"/>
    <w:rsid w:val="00117D89"/>
    <w:rsid w:val="001260E6"/>
    <w:rsid w:val="00165174"/>
    <w:rsid w:val="00224191"/>
    <w:rsid w:val="002A00DE"/>
    <w:rsid w:val="002C027B"/>
    <w:rsid w:val="002D0EE9"/>
    <w:rsid w:val="00300F9E"/>
    <w:rsid w:val="00304666"/>
    <w:rsid w:val="003C6772"/>
    <w:rsid w:val="00432F38"/>
    <w:rsid w:val="004649FA"/>
    <w:rsid w:val="00476C2D"/>
    <w:rsid w:val="0049702E"/>
    <w:rsid w:val="004A579E"/>
    <w:rsid w:val="004B4A52"/>
    <w:rsid w:val="004E22F5"/>
    <w:rsid w:val="004F3909"/>
    <w:rsid w:val="005871C1"/>
    <w:rsid w:val="00587E6B"/>
    <w:rsid w:val="005C359D"/>
    <w:rsid w:val="005F3619"/>
    <w:rsid w:val="00687FC2"/>
    <w:rsid w:val="006A1424"/>
    <w:rsid w:val="006A3BCD"/>
    <w:rsid w:val="006F47ED"/>
    <w:rsid w:val="00751789"/>
    <w:rsid w:val="007C37D3"/>
    <w:rsid w:val="00877D69"/>
    <w:rsid w:val="008A4A52"/>
    <w:rsid w:val="008B0E0C"/>
    <w:rsid w:val="008D2250"/>
    <w:rsid w:val="009549DE"/>
    <w:rsid w:val="009A2A42"/>
    <w:rsid w:val="009D5060"/>
    <w:rsid w:val="00A15B06"/>
    <w:rsid w:val="00A229CB"/>
    <w:rsid w:val="00A37A4F"/>
    <w:rsid w:val="00A43339"/>
    <w:rsid w:val="00AB1123"/>
    <w:rsid w:val="00AD6CDB"/>
    <w:rsid w:val="00B002F8"/>
    <w:rsid w:val="00B6218B"/>
    <w:rsid w:val="00B82DBD"/>
    <w:rsid w:val="00B90002"/>
    <w:rsid w:val="00BB1FA8"/>
    <w:rsid w:val="00C40392"/>
    <w:rsid w:val="00C8382E"/>
    <w:rsid w:val="00CD14C5"/>
    <w:rsid w:val="00D1201E"/>
    <w:rsid w:val="00D53B35"/>
    <w:rsid w:val="00D663D2"/>
    <w:rsid w:val="00D67E53"/>
    <w:rsid w:val="00F33584"/>
    <w:rsid w:val="00F35593"/>
    <w:rsid w:val="00F833D2"/>
    <w:rsid w:val="00FB03B2"/>
    <w:rsid w:val="00FF7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0C"/>
    <w:pPr>
      <w:spacing w:after="200" w:line="276" w:lineRule="auto"/>
      <w:jc w:val="center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locked/>
    <w:rsid w:val="002C027B"/>
    <w:rPr>
      <w:rFonts w:ascii="Calibri" w:hAnsi="Calibri" w:cs="Calibri"/>
      <w:b/>
      <w:bCs/>
      <w:color w:val="000000"/>
      <w:sz w:val="16"/>
      <w:szCs w:val="16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2C027B"/>
    <w:pPr>
      <w:shd w:val="clear" w:color="auto" w:fill="FFFFFF"/>
      <w:spacing w:after="0" w:line="240" w:lineRule="auto"/>
    </w:pPr>
    <w:rPr>
      <w:rFonts w:eastAsia="Times New Roman"/>
      <w:b/>
      <w:bCs/>
      <w:color w:val="000000"/>
      <w:sz w:val="24"/>
      <w:szCs w:val="24"/>
      <w:lang w:eastAsia="ru-RU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751789"/>
    <w:rPr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4649FA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649FA"/>
    <w:rPr>
      <w:rFonts w:ascii="Cambria" w:hAnsi="Cambria" w:cs="Cambria"/>
      <w:i/>
      <w:iCs/>
      <w:color w:val="4F81BD"/>
      <w:spacing w:val="15"/>
      <w:sz w:val="24"/>
      <w:szCs w:val="24"/>
      <w:lang w:val="ru-RU" w:eastAsia="en-US"/>
    </w:rPr>
  </w:style>
  <w:style w:type="character" w:styleId="IntenseEmphasis">
    <w:name w:val="Intense Emphasis"/>
    <w:basedOn w:val="DefaultParagraphFont"/>
    <w:uiPriority w:val="99"/>
    <w:qFormat/>
    <w:rsid w:val="004649FA"/>
    <w:rPr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0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126</TotalTime>
  <Pages>10</Pages>
  <Words>671</Words>
  <Characters>3829</Characters>
  <Application>Microsoft Office Outlook</Application>
  <DocSecurity>0</DocSecurity>
  <Lines>0</Lines>
  <Paragraphs>0</Paragraphs>
  <ScaleCrop>false</ScaleCrop>
  <Company>рр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Оля_2</cp:lastModifiedBy>
  <cp:revision>21</cp:revision>
  <cp:lastPrinted>2017-10-25T16:42:00Z</cp:lastPrinted>
  <dcterms:created xsi:type="dcterms:W3CDTF">2017-10-24T17:27:00Z</dcterms:created>
  <dcterms:modified xsi:type="dcterms:W3CDTF">2017-12-17T18:07:00Z</dcterms:modified>
</cp:coreProperties>
</file>